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3E" w:rsidRDefault="00826F3E" w:rsidP="00B25A39">
      <w:pPr>
        <w:jc w:val="right"/>
        <w:rPr>
          <w:b/>
          <w:bCs/>
          <w:sz w:val="24"/>
          <w:szCs w:val="24"/>
        </w:rPr>
      </w:pPr>
      <w:bookmarkStart w:id="0" w:name="_GoBack"/>
      <w:bookmarkEnd w:id="0"/>
    </w:p>
    <w:p w:rsidR="005508B5" w:rsidRPr="00843D92" w:rsidRDefault="00025EB3" w:rsidP="00025EB3">
      <w:pPr>
        <w:pStyle w:val="a9"/>
        <w:jc w:val="center"/>
        <w:rPr>
          <w:b/>
          <w:iCs/>
          <w:sz w:val="26"/>
          <w:szCs w:val="26"/>
        </w:rPr>
      </w:pPr>
      <w:r w:rsidRPr="00843D92">
        <w:rPr>
          <w:b/>
          <w:iCs/>
          <w:sz w:val="26"/>
          <w:szCs w:val="26"/>
        </w:rPr>
        <w:t xml:space="preserve">Сведения о </w:t>
      </w:r>
      <w:r w:rsidR="00DE0420" w:rsidRPr="00843D92">
        <w:rPr>
          <w:b/>
          <w:iCs/>
          <w:sz w:val="26"/>
          <w:szCs w:val="26"/>
        </w:rPr>
        <w:t>доходах, расхода</w:t>
      </w:r>
      <w:r w:rsidR="005508B5" w:rsidRPr="00843D92">
        <w:rPr>
          <w:b/>
          <w:iCs/>
          <w:sz w:val="26"/>
          <w:szCs w:val="26"/>
        </w:rPr>
        <w:t>х</w:t>
      </w:r>
      <w:r w:rsidR="00DE0420" w:rsidRPr="00843D92">
        <w:rPr>
          <w:b/>
          <w:iCs/>
          <w:sz w:val="26"/>
          <w:szCs w:val="26"/>
        </w:rPr>
        <w:t xml:space="preserve">, об имуществе </w:t>
      </w:r>
      <w:r w:rsidR="00F52D30" w:rsidRPr="00843D92">
        <w:rPr>
          <w:b/>
          <w:iCs/>
          <w:sz w:val="26"/>
          <w:szCs w:val="26"/>
        </w:rPr>
        <w:t>лиц</w:t>
      </w:r>
      <w:r w:rsidR="009C69A2" w:rsidRPr="00843D92">
        <w:rPr>
          <w:b/>
          <w:iCs/>
          <w:sz w:val="26"/>
          <w:szCs w:val="26"/>
        </w:rPr>
        <w:t xml:space="preserve">, замещающих должности </w:t>
      </w:r>
      <w:r w:rsidR="005508B5" w:rsidRPr="00843D92">
        <w:rPr>
          <w:b/>
          <w:iCs/>
          <w:sz w:val="26"/>
          <w:szCs w:val="26"/>
        </w:rPr>
        <w:t xml:space="preserve">муниципальной службы в управлении капитального строительства администрации </w:t>
      </w:r>
      <w:r w:rsidR="00F52D30" w:rsidRPr="00843D92">
        <w:rPr>
          <w:b/>
          <w:iCs/>
          <w:sz w:val="26"/>
          <w:szCs w:val="26"/>
        </w:rPr>
        <w:t xml:space="preserve"> Энгельсского муниципального района</w:t>
      </w:r>
      <w:r w:rsidR="009C69A2" w:rsidRPr="00843D92">
        <w:rPr>
          <w:b/>
          <w:iCs/>
          <w:sz w:val="26"/>
          <w:szCs w:val="26"/>
        </w:rPr>
        <w:t>,</w:t>
      </w:r>
      <w:r w:rsidR="00F52D30" w:rsidRPr="00843D92">
        <w:rPr>
          <w:b/>
          <w:iCs/>
          <w:sz w:val="26"/>
          <w:szCs w:val="26"/>
        </w:rPr>
        <w:t xml:space="preserve"> и членов их семей</w:t>
      </w:r>
      <w:r w:rsidR="00332159" w:rsidRPr="00843D92">
        <w:rPr>
          <w:b/>
          <w:iCs/>
          <w:sz w:val="26"/>
          <w:szCs w:val="26"/>
        </w:rPr>
        <w:t xml:space="preserve"> </w:t>
      </w:r>
    </w:p>
    <w:p w:rsidR="0027741A" w:rsidRPr="00843D92" w:rsidRDefault="00332159" w:rsidP="00025EB3">
      <w:pPr>
        <w:pStyle w:val="a9"/>
        <w:jc w:val="center"/>
        <w:rPr>
          <w:b/>
          <w:iCs/>
          <w:sz w:val="26"/>
          <w:szCs w:val="26"/>
        </w:rPr>
      </w:pPr>
      <w:r w:rsidRPr="00843D92">
        <w:rPr>
          <w:b/>
          <w:iCs/>
          <w:sz w:val="26"/>
          <w:szCs w:val="26"/>
        </w:rPr>
        <w:t>за период с</w:t>
      </w:r>
      <w:r w:rsidR="002D224D" w:rsidRPr="00843D92">
        <w:rPr>
          <w:b/>
          <w:iCs/>
          <w:sz w:val="26"/>
          <w:szCs w:val="26"/>
        </w:rPr>
        <w:t xml:space="preserve"> 01.01.20</w:t>
      </w:r>
      <w:r w:rsidR="000B3DC5">
        <w:rPr>
          <w:b/>
          <w:iCs/>
          <w:sz w:val="26"/>
          <w:szCs w:val="26"/>
        </w:rPr>
        <w:t>20</w:t>
      </w:r>
      <w:r w:rsidR="00843D92">
        <w:rPr>
          <w:b/>
          <w:iCs/>
          <w:sz w:val="26"/>
          <w:szCs w:val="26"/>
        </w:rPr>
        <w:t xml:space="preserve"> </w:t>
      </w:r>
      <w:r w:rsidR="0027741A" w:rsidRPr="00843D92">
        <w:rPr>
          <w:b/>
          <w:iCs/>
          <w:sz w:val="26"/>
          <w:szCs w:val="26"/>
        </w:rPr>
        <w:t>по</w:t>
      </w:r>
      <w:r w:rsidR="005508B5" w:rsidRPr="00843D92">
        <w:rPr>
          <w:b/>
          <w:iCs/>
          <w:sz w:val="26"/>
          <w:szCs w:val="26"/>
        </w:rPr>
        <w:t xml:space="preserve"> </w:t>
      </w:r>
      <w:r w:rsidR="00491507" w:rsidRPr="00843D92">
        <w:rPr>
          <w:b/>
          <w:iCs/>
          <w:sz w:val="26"/>
          <w:szCs w:val="26"/>
        </w:rPr>
        <w:t>31.12.20</w:t>
      </w:r>
      <w:r w:rsidR="000B3DC5">
        <w:rPr>
          <w:b/>
          <w:iCs/>
          <w:sz w:val="26"/>
          <w:szCs w:val="26"/>
        </w:rPr>
        <w:t>20</w:t>
      </w:r>
      <w:r w:rsidR="00843D92">
        <w:rPr>
          <w:b/>
          <w:iCs/>
          <w:sz w:val="26"/>
          <w:szCs w:val="26"/>
        </w:rPr>
        <w:t xml:space="preserve"> года</w:t>
      </w:r>
    </w:p>
    <w:p w:rsidR="00025EB3" w:rsidRDefault="00025EB3" w:rsidP="00025EB3">
      <w:pPr>
        <w:pStyle w:val="a9"/>
        <w:rPr>
          <w:sz w:val="23"/>
          <w:szCs w:val="23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702"/>
        <w:gridCol w:w="1418"/>
        <w:gridCol w:w="1559"/>
        <w:gridCol w:w="851"/>
        <w:gridCol w:w="992"/>
        <w:gridCol w:w="1417"/>
        <w:gridCol w:w="993"/>
        <w:gridCol w:w="992"/>
        <w:gridCol w:w="1984"/>
        <w:gridCol w:w="1276"/>
        <w:gridCol w:w="1559"/>
      </w:tblGrid>
      <w:tr w:rsidR="00711319" w:rsidRPr="00760A9B" w:rsidTr="00AE259B">
        <w:trPr>
          <w:trHeight w:val="422"/>
        </w:trPr>
        <w:tc>
          <w:tcPr>
            <w:tcW w:w="42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4307FE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</w:rPr>
            </w:pPr>
            <w:r w:rsidRPr="00377DFF"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  <w:p w:rsidR="00711319" w:rsidRPr="00377DFF" w:rsidRDefault="00711319" w:rsidP="0055074D">
            <w:pPr>
              <w:autoSpaceDE w:val="0"/>
              <w:autoSpaceDN w:val="0"/>
              <w:adjustRightInd w:val="0"/>
              <w:ind w:left="-1908" w:right="-281"/>
              <w:jc w:val="both"/>
            </w:pPr>
            <w:r w:rsidRPr="00377DFF">
              <w:rPr>
                <w:b/>
              </w:rPr>
              <w:t xml:space="preserve">п </w:t>
            </w:r>
            <w:r w:rsidRPr="00377DFF">
              <w:rPr>
                <w:b/>
                <w:lang w:val="en-US"/>
              </w:rPr>
              <w:t>/</w:t>
            </w:r>
            <w:proofErr w:type="gramStart"/>
            <w:r w:rsidRPr="00377DFF">
              <w:rPr>
                <w:b/>
              </w:rPr>
              <w:t>п</w:t>
            </w:r>
            <w:proofErr w:type="gramEnd"/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11319">
              <w:rPr>
                <w:b/>
              </w:rPr>
              <w:t xml:space="preserve">Лицо,  чьи сведения размещаются 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11319" w:rsidRPr="00711319" w:rsidRDefault="00711319" w:rsidP="00332159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  <w:r w:rsidRPr="00711319">
              <w:rPr>
                <w:b/>
              </w:rPr>
              <w:t>Объекты, недвижимости находящиеся в собственности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711319" w:rsidRPr="00711319" w:rsidRDefault="00711319" w:rsidP="0055074D">
            <w:pPr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недвижимого имущества, находящиеся в пользовании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11319" w:rsidRPr="00711319" w:rsidRDefault="00711319" w:rsidP="00711319">
            <w:pPr>
              <w:jc w:val="center"/>
              <w:rPr>
                <w:b/>
              </w:rPr>
            </w:pPr>
            <w:r w:rsidRPr="00711319">
              <w:rPr>
                <w:b/>
              </w:rPr>
              <w:t xml:space="preserve">Транспортные средства (вид, марка) </w:t>
            </w:r>
          </w:p>
        </w:tc>
        <w:tc>
          <w:tcPr>
            <w:tcW w:w="1276" w:type="dxa"/>
          </w:tcPr>
          <w:p w:rsidR="00711319" w:rsidRDefault="00711319" w:rsidP="0071131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Деклариро</w:t>
            </w:r>
            <w:proofErr w:type="spellEnd"/>
            <w:r>
              <w:rPr>
                <w:b/>
              </w:rPr>
              <w:t>-</w:t>
            </w:r>
          </w:p>
          <w:p w:rsidR="00711319" w:rsidRPr="00711319" w:rsidRDefault="00711319" w:rsidP="00711319">
            <w:pPr>
              <w:jc w:val="center"/>
              <w:rPr>
                <w:b/>
              </w:rPr>
            </w:pPr>
            <w:r>
              <w:rPr>
                <w:b/>
              </w:rPr>
              <w:t>ванный годовой доход (руб.)</w:t>
            </w:r>
          </w:p>
        </w:tc>
        <w:tc>
          <w:tcPr>
            <w:tcW w:w="1559" w:type="dxa"/>
          </w:tcPr>
          <w:p w:rsidR="00711319" w:rsidRDefault="00711319" w:rsidP="00711319">
            <w:pPr>
              <w:jc w:val="center"/>
              <w:rPr>
                <w:b/>
              </w:rPr>
            </w:pPr>
            <w:r>
              <w:rPr>
                <w:b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711319" w:rsidRPr="00760A9B" w:rsidTr="00974780">
        <w:trPr>
          <w:trHeight w:val="922"/>
        </w:trPr>
        <w:tc>
          <w:tcPr>
            <w:tcW w:w="42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1559" w:type="dxa"/>
            <w:shd w:val="clear" w:color="auto" w:fill="auto"/>
          </w:tcPr>
          <w:p w:rsidR="00711319" w:rsidRPr="00711319" w:rsidRDefault="00711319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собственности</w:t>
            </w:r>
          </w:p>
          <w:p w:rsidR="00711319" w:rsidRPr="00711319" w:rsidRDefault="00711319" w:rsidP="004307FE">
            <w:pPr>
              <w:autoSpaceDE w:val="0"/>
              <w:autoSpaceDN w:val="0"/>
              <w:adjustRightInd w:val="0"/>
              <w:ind w:left="-105" w:right="-11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площадь </w:t>
            </w:r>
          </w:p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993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площадь 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tabs>
                <w:tab w:val="left" w:pos="3010"/>
              </w:tabs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ab/>
            </w:r>
          </w:p>
        </w:tc>
        <w:tc>
          <w:tcPr>
            <w:tcW w:w="1984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711319" w:rsidRPr="00760A9B" w:rsidTr="00974780">
        <w:trPr>
          <w:trHeight w:val="902"/>
        </w:trPr>
        <w:tc>
          <w:tcPr>
            <w:tcW w:w="424" w:type="dxa"/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  <w:r w:rsidRPr="00377DFF">
              <w:t>1</w:t>
            </w:r>
            <w:r>
              <w:t>.</w:t>
            </w:r>
          </w:p>
        </w:tc>
        <w:tc>
          <w:tcPr>
            <w:tcW w:w="1702" w:type="dxa"/>
            <w:shd w:val="clear" w:color="auto" w:fill="auto"/>
          </w:tcPr>
          <w:p w:rsidR="00711319" w:rsidRPr="00377DFF" w:rsidRDefault="00717D97" w:rsidP="00FE148F">
            <w:pPr>
              <w:autoSpaceDE w:val="0"/>
              <w:autoSpaceDN w:val="0"/>
              <w:adjustRightInd w:val="0"/>
            </w:pPr>
            <w:proofErr w:type="spellStart"/>
            <w:r>
              <w:t>Бортникова</w:t>
            </w:r>
            <w:proofErr w:type="spellEnd"/>
            <w:r>
              <w:t xml:space="preserve"> Анна Васильевна</w:t>
            </w:r>
            <w:r w:rsidR="00795CC3">
              <w:t>, заместитель начальника управления капитального строительства по экономическим вопросам, начальник отдела планирования, учета, контроля и отчетности</w:t>
            </w:r>
          </w:p>
        </w:tc>
        <w:tc>
          <w:tcPr>
            <w:tcW w:w="1418" w:type="dxa"/>
            <w:shd w:val="clear" w:color="auto" w:fill="auto"/>
          </w:tcPr>
          <w:p w:rsidR="002D224D" w:rsidRPr="00377DFF" w:rsidRDefault="00AE210D" w:rsidP="00AE210D">
            <w:pPr>
              <w:pStyle w:val="aa"/>
              <w:autoSpaceDE w:val="0"/>
              <w:autoSpaceDN w:val="0"/>
              <w:adjustRightInd w:val="0"/>
              <w:ind w:left="0"/>
            </w:pPr>
            <w:r>
              <w:t xml:space="preserve">1) </w:t>
            </w:r>
            <w:r w:rsidR="00AE259B">
              <w:t>Квартира</w:t>
            </w:r>
            <w:r w:rsidR="002D224D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2D224D" w:rsidRDefault="002D224D" w:rsidP="00AE259B">
            <w:pPr>
              <w:autoSpaceDE w:val="0"/>
              <w:autoSpaceDN w:val="0"/>
              <w:adjustRightInd w:val="0"/>
            </w:pPr>
            <w:r>
              <w:t>1)</w:t>
            </w:r>
            <w:r w:rsidR="00AE259B">
              <w:t xml:space="preserve">Общая совместная (Бортников Илья Дмитриевич, 06.10.1986 </w:t>
            </w:r>
            <w:proofErr w:type="spellStart"/>
            <w:r w:rsidR="00AE259B">
              <w:t>г</w:t>
            </w:r>
            <w:proofErr w:type="gramStart"/>
            <w:r w:rsidR="00AE259B">
              <w:t>.р</w:t>
            </w:r>
            <w:proofErr w:type="spellEnd"/>
            <w:proofErr w:type="gramEnd"/>
            <w:r w:rsidR="00AE259B">
              <w:t>)</w:t>
            </w:r>
          </w:p>
          <w:p w:rsidR="002D224D" w:rsidRPr="00377DFF" w:rsidRDefault="002D224D" w:rsidP="00AE259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shd w:val="clear" w:color="auto" w:fill="auto"/>
          </w:tcPr>
          <w:p w:rsidR="00711319" w:rsidRDefault="005C7EBD" w:rsidP="00FE148F">
            <w:pPr>
              <w:autoSpaceDE w:val="0"/>
              <w:autoSpaceDN w:val="0"/>
              <w:adjustRightInd w:val="0"/>
              <w:ind w:hanging="108"/>
            </w:pPr>
            <w:r>
              <w:t>1)</w:t>
            </w:r>
            <w:r w:rsidR="00AE259B">
              <w:t>58,5</w:t>
            </w:r>
          </w:p>
          <w:p w:rsidR="005C7EBD" w:rsidRPr="00377DFF" w:rsidRDefault="005C7EBD" w:rsidP="00FE148F">
            <w:pPr>
              <w:autoSpaceDE w:val="0"/>
              <w:autoSpaceDN w:val="0"/>
              <w:adjustRightInd w:val="0"/>
              <w:ind w:hanging="108"/>
            </w:pPr>
          </w:p>
        </w:tc>
        <w:tc>
          <w:tcPr>
            <w:tcW w:w="992" w:type="dxa"/>
            <w:shd w:val="clear" w:color="auto" w:fill="auto"/>
          </w:tcPr>
          <w:p w:rsidR="005C7EBD" w:rsidRDefault="005C7EBD" w:rsidP="00FE148F">
            <w:pPr>
              <w:autoSpaceDE w:val="0"/>
              <w:autoSpaceDN w:val="0"/>
              <w:adjustRightInd w:val="0"/>
              <w:ind w:hanging="108"/>
            </w:pPr>
            <w:r>
              <w:t>1)</w:t>
            </w:r>
            <w:r w:rsidR="003C55DB">
              <w:t>Россия</w:t>
            </w:r>
          </w:p>
          <w:p w:rsidR="005C7EBD" w:rsidRPr="005C7EBD" w:rsidRDefault="005C7EBD" w:rsidP="00FE148F">
            <w:pPr>
              <w:pStyle w:val="aa"/>
              <w:ind w:left="-108"/>
            </w:pPr>
          </w:p>
        </w:tc>
        <w:tc>
          <w:tcPr>
            <w:tcW w:w="1417" w:type="dxa"/>
            <w:shd w:val="clear" w:color="auto" w:fill="auto"/>
          </w:tcPr>
          <w:p w:rsidR="00711319" w:rsidRPr="00D51838" w:rsidRDefault="00513E6F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3" w:type="dxa"/>
            <w:shd w:val="clear" w:color="auto" w:fill="auto"/>
          </w:tcPr>
          <w:p w:rsidR="00711319" w:rsidRPr="00377DFF" w:rsidRDefault="00513E6F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711319" w:rsidRPr="0027741A" w:rsidRDefault="00513E6F" w:rsidP="00FE148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711319" w:rsidRPr="005C7EBD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</w:tcPr>
          <w:p w:rsidR="00711319" w:rsidRPr="00377DFF" w:rsidRDefault="00AE259B" w:rsidP="00AE259B">
            <w:pPr>
              <w:autoSpaceDE w:val="0"/>
              <w:autoSpaceDN w:val="0"/>
              <w:adjustRightInd w:val="0"/>
            </w:pPr>
            <w:r>
              <w:t>511</w:t>
            </w:r>
            <w:r w:rsidR="005C7EBD">
              <w:t> </w:t>
            </w:r>
            <w:r>
              <w:t>095</w:t>
            </w:r>
            <w:r w:rsidR="005C7EBD">
              <w:t>,</w:t>
            </w:r>
            <w:r>
              <w:t>73</w:t>
            </w:r>
          </w:p>
        </w:tc>
        <w:tc>
          <w:tcPr>
            <w:tcW w:w="1559" w:type="dxa"/>
          </w:tcPr>
          <w:p w:rsidR="00711319" w:rsidRPr="00377DFF" w:rsidRDefault="00711319" w:rsidP="00FE148F">
            <w:pPr>
              <w:autoSpaceDE w:val="0"/>
              <w:autoSpaceDN w:val="0"/>
              <w:adjustRightInd w:val="0"/>
            </w:pPr>
          </w:p>
        </w:tc>
      </w:tr>
      <w:tr w:rsidR="00AE259B" w:rsidRPr="00760A9B" w:rsidTr="00974780">
        <w:trPr>
          <w:trHeight w:val="509"/>
        </w:trPr>
        <w:tc>
          <w:tcPr>
            <w:tcW w:w="424" w:type="dxa"/>
            <w:shd w:val="clear" w:color="auto" w:fill="auto"/>
          </w:tcPr>
          <w:p w:rsidR="00AE259B" w:rsidRPr="00377DFF" w:rsidRDefault="00AE259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AE259B" w:rsidRPr="00377DFF" w:rsidRDefault="00AE259B" w:rsidP="00FE148F">
            <w:pPr>
              <w:autoSpaceDE w:val="0"/>
              <w:autoSpaceDN w:val="0"/>
              <w:adjustRightInd w:val="0"/>
            </w:pPr>
            <w:r>
              <w:t>Супруг</w:t>
            </w:r>
            <w:r w:rsidR="00974780">
              <w:t xml:space="preserve"> Бортников Илья Дмитриевич</w:t>
            </w:r>
          </w:p>
        </w:tc>
        <w:tc>
          <w:tcPr>
            <w:tcW w:w="1418" w:type="dxa"/>
            <w:shd w:val="clear" w:color="auto" w:fill="auto"/>
          </w:tcPr>
          <w:p w:rsidR="00AE259B" w:rsidRPr="00377DFF" w:rsidRDefault="00AE259B" w:rsidP="00AE259B">
            <w:pPr>
              <w:autoSpaceDE w:val="0"/>
              <w:autoSpaceDN w:val="0"/>
              <w:adjustRightInd w:val="0"/>
              <w:ind w:left="45"/>
            </w:pPr>
            <w:r>
              <w:t xml:space="preserve">1)Квартира </w:t>
            </w:r>
          </w:p>
        </w:tc>
        <w:tc>
          <w:tcPr>
            <w:tcW w:w="1559" w:type="dxa"/>
            <w:shd w:val="clear" w:color="auto" w:fill="auto"/>
          </w:tcPr>
          <w:p w:rsidR="00AE259B" w:rsidRDefault="00AE259B" w:rsidP="00D1605C">
            <w:pPr>
              <w:autoSpaceDE w:val="0"/>
              <w:autoSpaceDN w:val="0"/>
              <w:adjustRightInd w:val="0"/>
            </w:pPr>
            <w:r>
              <w:t>1)Общая совместная (</w:t>
            </w:r>
            <w:proofErr w:type="spellStart"/>
            <w:r>
              <w:t>Бортникова</w:t>
            </w:r>
            <w:proofErr w:type="spellEnd"/>
            <w:r>
              <w:t xml:space="preserve"> Анна Васильевна, 26.10.1987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spellEnd"/>
            <w:proofErr w:type="gramEnd"/>
            <w:r>
              <w:t>)</w:t>
            </w:r>
          </w:p>
          <w:p w:rsidR="00AE259B" w:rsidRPr="00377DFF" w:rsidRDefault="00AE259B" w:rsidP="00D1605C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shd w:val="clear" w:color="auto" w:fill="auto"/>
          </w:tcPr>
          <w:p w:rsidR="00AE259B" w:rsidRDefault="00AE259B" w:rsidP="00D1605C">
            <w:pPr>
              <w:autoSpaceDE w:val="0"/>
              <w:autoSpaceDN w:val="0"/>
              <w:adjustRightInd w:val="0"/>
              <w:ind w:hanging="108"/>
            </w:pPr>
            <w:r>
              <w:lastRenderedPageBreak/>
              <w:t>1)58,5</w:t>
            </w:r>
          </w:p>
          <w:p w:rsidR="00AE259B" w:rsidRPr="00377DFF" w:rsidRDefault="00AE259B" w:rsidP="00D1605C">
            <w:pPr>
              <w:autoSpaceDE w:val="0"/>
              <w:autoSpaceDN w:val="0"/>
              <w:adjustRightInd w:val="0"/>
              <w:ind w:hanging="108"/>
            </w:pPr>
          </w:p>
        </w:tc>
        <w:tc>
          <w:tcPr>
            <w:tcW w:w="992" w:type="dxa"/>
            <w:shd w:val="clear" w:color="auto" w:fill="auto"/>
          </w:tcPr>
          <w:p w:rsidR="00AE259B" w:rsidRDefault="00AE259B" w:rsidP="00D1605C">
            <w:pPr>
              <w:autoSpaceDE w:val="0"/>
              <w:autoSpaceDN w:val="0"/>
              <w:adjustRightInd w:val="0"/>
              <w:ind w:hanging="108"/>
            </w:pPr>
            <w:r>
              <w:t>1)Россия</w:t>
            </w:r>
          </w:p>
          <w:p w:rsidR="00AE259B" w:rsidRPr="005C7EBD" w:rsidRDefault="00AE259B" w:rsidP="00D1605C">
            <w:pPr>
              <w:pStyle w:val="aa"/>
              <w:ind w:left="-108"/>
            </w:pPr>
          </w:p>
        </w:tc>
        <w:tc>
          <w:tcPr>
            <w:tcW w:w="1417" w:type="dxa"/>
            <w:shd w:val="clear" w:color="auto" w:fill="auto"/>
          </w:tcPr>
          <w:p w:rsidR="00AE259B" w:rsidRPr="00D51838" w:rsidRDefault="00AB47F0" w:rsidP="00AE259B">
            <w:pPr>
              <w:pStyle w:val="aa"/>
              <w:autoSpaceDE w:val="0"/>
              <w:autoSpaceDN w:val="0"/>
              <w:adjustRightInd w:val="0"/>
              <w:ind w:left="175"/>
            </w:pPr>
            <w:r>
              <w:t>-</w:t>
            </w:r>
          </w:p>
        </w:tc>
        <w:tc>
          <w:tcPr>
            <w:tcW w:w="993" w:type="dxa"/>
            <w:shd w:val="clear" w:color="auto" w:fill="auto"/>
          </w:tcPr>
          <w:p w:rsidR="00AE259B" w:rsidRPr="00377DFF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AE259B" w:rsidRPr="00377DFF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4" w:type="dxa"/>
          </w:tcPr>
          <w:p w:rsidR="00AE259B" w:rsidRPr="00AE259B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</w:tcPr>
          <w:p w:rsidR="00AE259B" w:rsidRPr="005C7EBD" w:rsidRDefault="00974780" w:rsidP="00974780">
            <w:pPr>
              <w:autoSpaceDE w:val="0"/>
              <w:autoSpaceDN w:val="0"/>
              <w:adjustRightInd w:val="0"/>
            </w:pPr>
            <w:r>
              <w:t>466 398</w:t>
            </w:r>
            <w:r w:rsidR="00AE259B">
              <w:t>,</w:t>
            </w:r>
            <w:r>
              <w:t>96</w:t>
            </w:r>
          </w:p>
        </w:tc>
        <w:tc>
          <w:tcPr>
            <w:tcW w:w="1559" w:type="dxa"/>
          </w:tcPr>
          <w:p w:rsidR="00AE259B" w:rsidRPr="00377DFF" w:rsidRDefault="00AE259B" w:rsidP="00FE148F">
            <w:pPr>
              <w:autoSpaceDE w:val="0"/>
              <w:autoSpaceDN w:val="0"/>
              <w:adjustRightInd w:val="0"/>
            </w:pPr>
          </w:p>
        </w:tc>
      </w:tr>
      <w:tr w:rsidR="00AE259B" w:rsidRPr="00760A9B" w:rsidTr="00974780">
        <w:trPr>
          <w:trHeight w:val="140"/>
        </w:trPr>
        <w:tc>
          <w:tcPr>
            <w:tcW w:w="424" w:type="dxa"/>
            <w:shd w:val="clear" w:color="auto" w:fill="auto"/>
          </w:tcPr>
          <w:p w:rsidR="00AE259B" w:rsidRPr="00377DFF" w:rsidRDefault="00AE259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Сын</w:t>
            </w:r>
            <w:r w:rsidR="00974780">
              <w:t xml:space="preserve"> Бортников Владислав Ильич</w:t>
            </w:r>
          </w:p>
        </w:tc>
        <w:tc>
          <w:tcPr>
            <w:tcW w:w="1418" w:type="dxa"/>
            <w:shd w:val="clear" w:color="auto" w:fill="auto"/>
          </w:tcPr>
          <w:p w:rsidR="00AE259B" w:rsidRPr="00D51838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559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AE259B" w:rsidRPr="00377DFF" w:rsidRDefault="00974780" w:rsidP="00AE259B">
            <w:pPr>
              <w:pStyle w:val="aa"/>
              <w:autoSpaceDE w:val="0"/>
              <w:autoSpaceDN w:val="0"/>
              <w:adjustRightInd w:val="0"/>
              <w:ind w:left="34"/>
            </w:pPr>
            <w:r>
              <w:t>1)</w:t>
            </w:r>
            <w:r w:rsidR="00AE259B">
              <w:t xml:space="preserve">Квартира </w:t>
            </w:r>
          </w:p>
        </w:tc>
        <w:tc>
          <w:tcPr>
            <w:tcW w:w="993" w:type="dxa"/>
            <w:shd w:val="clear" w:color="auto" w:fill="auto"/>
          </w:tcPr>
          <w:p w:rsidR="00AE259B" w:rsidRDefault="00AE259B">
            <w:r>
              <w:t>1)</w:t>
            </w:r>
            <w:r w:rsidRPr="00071F7E">
              <w:t>58,5</w:t>
            </w:r>
          </w:p>
        </w:tc>
        <w:tc>
          <w:tcPr>
            <w:tcW w:w="992" w:type="dxa"/>
            <w:shd w:val="clear" w:color="auto" w:fill="auto"/>
          </w:tcPr>
          <w:p w:rsidR="00AE259B" w:rsidRDefault="00974780" w:rsidP="00FE148F">
            <w:pPr>
              <w:autoSpaceDE w:val="0"/>
              <w:autoSpaceDN w:val="0"/>
              <w:adjustRightInd w:val="0"/>
            </w:pPr>
            <w:r>
              <w:t>1)Россия</w:t>
            </w:r>
          </w:p>
        </w:tc>
        <w:tc>
          <w:tcPr>
            <w:tcW w:w="1984" w:type="dxa"/>
          </w:tcPr>
          <w:p w:rsidR="00AE259B" w:rsidRPr="00833A62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559" w:type="dxa"/>
          </w:tcPr>
          <w:p w:rsidR="00AE259B" w:rsidRPr="00377DFF" w:rsidRDefault="00AE259B" w:rsidP="00FE148F">
            <w:pPr>
              <w:autoSpaceDE w:val="0"/>
              <w:autoSpaceDN w:val="0"/>
              <w:adjustRightInd w:val="0"/>
            </w:pPr>
          </w:p>
        </w:tc>
      </w:tr>
      <w:tr w:rsidR="00AE259B" w:rsidRPr="00760A9B" w:rsidTr="00974780">
        <w:trPr>
          <w:trHeight w:val="140"/>
        </w:trPr>
        <w:tc>
          <w:tcPr>
            <w:tcW w:w="424" w:type="dxa"/>
            <w:shd w:val="clear" w:color="auto" w:fill="auto"/>
          </w:tcPr>
          <w:p w:rsidR="00AE259B" w:rsidRPr="00377DFF" w:rsidRDefault="00AE259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Сын</w:t>
            </w:r>
            <w:r w:rsidR="00974780">
              <w:t xml:space="preserve"> Бортников Даниил Ильич</w:t>
            </w:r>
          </w:p>
        </w:tc>
        <w:tc>
          <w:tcPr>
            <w:tcW w:w="1418" w:type="dxa"/>
            <w:shd w:val="clear" w:color="auto" w:fill="auto"/>
          </w:tcPr>
          <w:p w:rsidR="00AE259B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559" w:type="dxa"/>
            <w:shd w:val="clear" w:color="auto" w:fill="auto"/>
          </w:tcPr>
          <w:p w:rsidR="00AE259B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AE259B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AE259B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AE259B" w:rsidRPr="00377DFF" w:rsidRDefault="00974780" w:rsidP="00AE259B">
            <w:pPr>
              <w:pStyle w:val="aa"/>
              <w:autoSpaceDE w:val="0"/>
              <w:autoSpaceDN w:val="0"/>
              <w:adjustRightInd w:val="0"/>
              <w:ind w:left="34"/>
            </w:pPr>
            <w:r>
              <w:t>1)</w:t>
            </w:r>
            <w:r w:rsidR="00AE259B">
              <w:t xml:space="preserve">Квартира </w:t>
            </w:r>
          </w:p>
        </w:tc>
        <w:tc>
          <w:tcPr>
            <w:tcW w:w="993" w:type="dxa"/>
            <w:shd w:val="clear" w:color="auto" w:fill="auto"/>
          </w:tcPr>
          <w:p w:rsidR="00AE259B" w:rsidRDefault="00AE259B">
            <w:r>
              <w:t>1)</w:t>
            </w:r>
            <w:r w:rsidRPr="00071F7E">
              <w:t>58,5</w:t>
            </w:r>
          </w:p>
        </w:tc>
        <w:tc>
          <w:tcPr>
            <w:tcW w:w="992" w:type="dxa"/>
            <w:shd w:val="clear" w:color="auto" w:fill="auto"/>
          </w:tcPr>
          <w:p w:rsidR="00AE259B" w:rsidRDefault="00974780" w:rsidP="00FE148F">
            <w:pPr>
              <w:autoSpaceDE w:val="0"/>
              <w:autoSpaceDN w:val="0"/>
              <w:adjustRightInd w:val="0"/>
            </w:pPr>
            <w:r>
              <w:t>1)Россия</w:t>
            </w:r>
          </w:p>
        </w:tc>
        <w:tc>
          <w:tcPr>
            <w:tcW w:w="1984" w:type="dxa"/>
          </w:tcPr>
          <w:p w:rsidR="00AE259B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</w:tcPr>
          <w:p w:rsidR="00AE259B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559" w:type="dxa"/>
          </w:tcPr>
          <w:p w:rsidR="00AE259B" w:rsidRPr="00377DFF" w:rsidRDefault="00AE259B" w:rsidP="00FE148F">
            <w:pPr>
              <w:autoSpaceDE w:val="0"/>
              <w:autoSpaceDN w:val="0"/>
              <w:adjustRightInd w:val="0"/>
            </w:pPr>
          </w:p>
        </w:tc>
      </w:tr>
      <w:tr w:rsidR="00AE259B" w:rsidRPr="00760A9B" w:rsidTr="00974780">
        <w:trPr>
          <w:trHeight w:val="509"/>
        </w:trPr>
        <w:tc>
          <w:tcPr>
            <w:tcW w:w="424" w:type="dxa"/>
            <w:shd w:val="clear" w:color="auto" w:fill="auto"/>
          </w:tcPr>
          <w:p w:rsidR="00AE259B" w:rsidRPr="00377DFF" w:rsidRDefault="00AE259B" w:rsidP="0055074D">
            <w:pPr>
              <w:autoSpaceDE w:val="0"/>
              <w:autoSpaceDN w:val="0"/>
              <w:adjustRightInd w:val="0"/>
              <w:jc w:val="both"/>
            </w:pPr>
            <w:r>
              <w:t xml:space="preserve">2. </w:t>
            </w:r>
          </w:p>
        </w:tc>
        <w:tc>
          <w:tcPr>
            <w:tcW w:w="170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 xml:space="preserve">Кривенцов Сергей Александрович, заместитель начальника управления по строительству, начальнику отдела организации строительства </w:t>
            </w:r>
          </w:p>
        </w:tc>
        <w:tc>
          <w:tcPr>
            <w:tcW w:w="1418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1) Земельный участок;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2) Жилой дом</w:t>
            </w:r>
          </w:p>
        </w:tc>
        <w:tc>
          <w:tcPr>
            <w:tcW w:w="1559" w:type="dxa"/>
            <w:shd w:val="clear" w:color="auto" w:fill="auto"/>
          </w:tcPr>
          <w:p w:rsidR="00AE259B" w:rsidRDefault="00AE259B" w:rsidP="00FE148F">
            <w:pPr>
              <w:pStyle w:val="aa"/>
              <w:autoSpaceDE w:val="0"/>
              <w:autoSpaceDN w:val="0"/>
              <w:adjustRightInd w:val="0"/>
              <w:ind w:left="-108" w:right="-250"/>
            </w:pPr>
            <w:r>
              <w:t xml:space="preserve">1) Общая </w:t>
            </w:r>
          </w:p>
          <w:p w:rsidR="00AE259B" w:rsidRDefault="00AE259B" w:rsidP="00FE148F">
            <w:pPr>
              <w:pStyle w:val="aa"/>
              <w:autoSpaceDE w:val="0"/>
              <w:autoSpaceDN w:val="0"/>
              <w:adjustRightInd w:val="0"/>
              <w:ind w:left="-108" w:right="-250"/>
            </w:pPr>
            <w:r>
              <w:t>долевая (7/16)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pStyle w:val="aa"/>
              <w:autoSpaceDE w:val="0"/>
              <w:autoSpaceDN w:val="0"/>
              <w:adjustRightInd w:val="0"/>
              <w:ind w:left="-108" w:right="-250"/>
            </w:pPr>
            <w:r>
              <w:t>2)Общая</w:t>
            </w:r>
          </w:p>
          <w:p w:rsidR="00AE259B" w:rsidRDefault="00AE259B" w:rsidP="00FE148F">
            <w:pPr>
              <w:pStyle w:val="aa"/>
              <w:autoSpaceDE w:val="0"/>
              <w:autoSpaceDN w:val="0"/>
              <w:adjustRightInd w:val="0"/>
              <w:ind w:left="-108" w:right="-250"/>
            </w:pPr>
            <w:r>
              <w:t xml:space="preserve"> долевая (7/16)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1403,0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685,7</w:t>
            </w:r>
          </w:p>
        </w:tc>
        <w:tc>
          <w:tcPr>
            <w:tcW w:w="99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  <w:ind w:left="-108"/>
            </w:pPr>
            <w:r>
              <w:t>1) Россия;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  <w:ind w:left="-108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  <w:ind w:left="-108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  <w:ind w:left="-108"/>
            </w:pPr>
            <w:r>
              <w:t>2) Россия-</w:t>
            </w:r>
          </w:p>
        </w:tc>
        <w:tc>
          <w:tcPr>
            <w:tcW w:w="1417" w:type="dxa"/>
            <w:shd w:val="clear" w:color="auto" w:fill="auto"/>
          </w:tcPr>
          <w:p w:rsidR="00AE259B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3" w:type="dxa"/>
            <w:shd w:val="clear" w:color="auto" w:fill="auto"/>
          </w:tcPr>
          <w:p w:rsidR="00AE259B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AE259B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4" w:type="dxa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1)МИЦУБИСИ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 w:rsidRPr="0038572A">
              <w:t>LANCER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 xml:space="preserve">2) МИЦУБИСИ </w:t>
            </w:r>
            <w:r w:rsidRPr="0038572A">
              <w:t>PAJERO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 xml:space="preserve">3) </w:t>
            </w:r>
            <w:r w:rsidRPr="0038572A">
              <w:t>АВТОКРАН</w:t>
            </w:r>
            <w:r>
              <w:t xml:space="preserve"> </w:t>
            </w:r>
            <w:r w:rsidRPr="0038572A">
              <w:t>МКТ-25.1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 xml:space="preserve">4)ГАЗ </w:t>
            </w:r>
            <w:r w:rsidRPr="0038572A">
              <w:t>331061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 xml:space="preserve">5)ГАЗ </w:t>
            </w:r>
            <w:r w:rsidRPr="0038572A">
              <w:t>330202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 xml:space="preserve">6)МАЗ </w:t>
            </w:r>
            <w:r w:rsidRPr="0038572A">
              <w:t>543240-2120</w:t>
            </w:r>
          </w:p>
          <w:p w:rsidR="00AE259B" w:rsidRPr="00833A62" w:rsidRDefault="00AE259B" w:rsidP="00FE148F">
            <w:pPr>
              <w:autoSpaceDE w:val="0"/>
              <w:autoSpaceDN w:val="0"/>
              <w:adjustRightInd w:val="0"/>
            </w:pPr>
            <w:r>
              <w:t xml:space="preserve">7)МАЗ </w:t>
            </w:r>
            <w:r w:rsidRPr="0038572A">
              <w:t>5516А5-375</w:t>
            </w:r>
          </w:p>
        </w:tc>
        <w:tc>
          <w:tcPr>
            <w:tcW w:w="1276" w:type="dxa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286 155,70</w:t>
            </w:r>
          </w:p>
        </w:tc>
        <w:tc>
          <w:tcPr>
            <w:tcW w:w="1559" w:type="dxa"/>
          </w:tcPr>
          <w:p w:rsidR="00AE259B" w:rsidRPr="00377DFF" w:rsidRDefault="00AE259B" w:rsidP="00FE148F">
            <w:pPr>
              <w:autoSpaceDE w:val="0"/>
              <w:autoSpaceDN w:val="0"/>
              <w:adjustRightInd w:val="0"/>
            </w:pPr>
          </w:p>
        </w:tc>
      </w:tr>
      <w:tr w:rsidR="00AE259B" w:rsidRPr="00760A9B" w:rsidTr="00974780">
        <w:trPr>
          <w:trHeight w:val="509"/>
        </w:trPr>
        <w:tc>
          <w:tcPr>
            <w:tcW w:w="424" w:type="dxa"/>
            <w:shd w:val="clear" w:color="auto" w:fill="auto"/>
          </w:tcPr>
          <w:p w:rsidR="00AE259B" w:rsidRDefault="00AE259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AE259B" w:rsidRPr="00377DFF" w:rsidRDefault="00AE259B" w:rsidP="00FE148F">
            <w:pPr>
              <w:autoSpaceDE w:val="0"/>
              <w:autoSpaceDN w:val="0"/>
              <w:adjustRightInd w:val="0"/>
            </w:pPr>
            <w:r>
              <w:t>Супруга</w:t>
            </w:r>
            <w:r w:rsidR="00974780">
              <w:t xml:space="preserve"> Кривенцова Наталья Владимировна</w:t>
            </w:r>
          </w:p>
        </w:tc>
        <w:tc>
          <w:tcPr>
            <w:tcW w:w="1418" w:type="dxa"/>
            <w:shd w:val="clear" w:color="auto" w:fill="auto"/>
          </w:tcPr>
          <w:p w:rsidR="00AE259B" w:rsidRDefault="00AE259B" w:rsidP="00FE148F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AE259B" w:rsidRDefault="00AE259B" w:rsidP="00FE148F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>
              <w:t>Здание нежилое</w:t>
            </w:r>
          </w:p>
          <w:p w:rsidR="00AE259B" w:rsidRDefault="00AE259B" w:rsidP="00FE148F">
            <w:pPr>
              <w:pStyle w:val="aa"/>
              <w:tabs>
                <w:tab w:val="left" w:pos="-108"/>
                <w:tab w:val="left" w:pos="0"/>
                <w:tab w:val="left" w:pos="212"/>
              </w:tabs>
              <w:autoSpaceDE w:val="0"/>
              <w:autoSpaceDN w:val="0"/>
              <w:adjustRightInd w:val="0"/>
              <w:ind w:left="252" w:right="459"/>
            </w:pPr>
          </w:p>
          <w:p w:rsidR="00AE259B" w:rsidRDefault="00AE259B" w:rsidP="00FE148F">
            <w:pPr>
              <w:pStyle w:val="aa"/>
              <w:tabs>
                <w:tab w:val="left" w:pos="-108"/>
                <w:tab w:val="left" w:pos="0"/>
                <w:tab w:val="left" w:pos="212"/>
              </w:tabs>
              <w:autoSpaceDE w:val="0"/>
              <w:autoSpaceDN w:val="0"/>
              <w:adjustRightInd w:val="0"/>
              <w:ind w:left="252" w:right="459"/>
            </w:pPr>
          </w:p>
        </w:tc>
        <w:tc>
          <w:tcPr>
            <w:tcW w:w="1559" w:type="dxa"/>
            <w:shd w:val="clear" w:color="auto" w:fill="auto"/>
          </w:tcPr>
          <w:p w:rsidR="00AE259B" w:rsidRDefault="00AE259B" w:rsidP="00FE148F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5" w:hanging="283"/>
            </w:pPr>
            <w:r>
              <w:t>Индивидуальная</w:t>
            </w:r>
          </w:p>
          <w:p w:rsidR="00AE259B" w:rsidRDefault="00AE259B" w:rsidP="00FE148F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5" w:hanging="283"/>
            </w:pPr>
            <w:r>
              <w:t>Индивидуальная</w:t>
            </w:r>
          </w:p>
          <w:p w:rsidR="00AE259B" w:rsidRDefault="00AE259B" w:rsidP="00FE148F">
            <w:pPr>
              <w:pStyle w:val="aa"/>
              <w:autoSpaceDE w:val="0"/>
              <w:autoSpaceDN w:val="0"/>
              <w:adjustRightInd w:val="0"/>
              <w:ind w:left="175"/>
            </w:pPr>
          </w:p>
          <w:p w:rsidR="00AE259B" w:rsidRDefault="00AE259B" w:rsidP="00FE148F">
            <w:pPr>
              <w:pStyle w:val="aa"/>
              <w:autoSpaceDE w:val="0"/>
              <w:autoSpaceDN w:val="0"/>
              <w:adjustRightInd w:val="0"/>
              <w:ind w:left="175"/>
            </w:pPr>
            <w: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  <w:ind w:left="-108"/>
            </w:pPr>
            <w:r>
              <w:t>1)295,0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  <w:ind w:left="-108"/>
            </w:pPr>
            <w:r>
              <w:t>2)249,4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  <w:ind w:left="-108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  <w:ind w:left="-108"/>
            </w:pPr>
          </w:p>
        </w:tc>
        <w:tc>
          <w:tcPr>
            <w:tcW w:w="99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  <w:ind w:hanging="108"/>
            </w:pPr>
            <w:r>
              <w:t>1)Россия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  <w:ind w:hanging="108"/>
            </w:pPr>
            <w:r>
              <w:t>2)Россия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  <w:ind w:hanging="108"/>
            </w:pPr>
          </w:p>
        </w:tc>
        <w:tc>
          <w:tcPr>
            <w:tcW w:w="1417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1) Земельный участок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2) Жилой дом</w:t>
            </w:r>
          </w:p>
        </w:tc>
        <w:tc>
          <w:tcPr>
            <w:tcW w:w="993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1) 1403,0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2) 685,7</w:t>
            </w:r>
          </w:p>
        </w:tc>
        <w:tc>
          <w:tcPr>
            <w:tcW w:w="99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1)Россия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2)Россия</w:t>
            </w:r>
          </w:p>
        </w:tc>
        <w:tc>
          <w:tcPr>
            <w:tcW w:w="1984" w:type="dxa"/>
          </w:tcPr>
          <w:p w:rsidR="00AE259B" w:rsidRPr="009973F6" w:rsidRDefault="00AB47F0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200 469,60</w:t>
            </w:r>
          </w:p>
        </w:tc>
        <w:tc>
          <w:tcPr>
            <w:tcW w:w="1559" w:type="dxa"/>
          </w:tcPr>
          <w:p w:rsidR="00AE259B" w:rsidRPr="00377DFF" w:rsidRDefault="00AE259B" w:rsidP="00FE148F">
            <w:pPr>
              <w:autoSpaceDE w:val="0"/>
              <w:autoSpaceDN w:val="0"/>
              <w:adjustRightInd w:val="0"/>
            </w:pPr>
          </w:p>
        </w:tc>
      </w:tr>
      <w:tr w:rsidR="00AE259B" w:rsidRPr="00760A9B" w:rsidTr="00974780">
        <w:trPr>
          <w:trHeight w:val="509"/>
        </w:trPr>
        <w:tc>
          <w:tcPr>
            <w:tcW w:w="424" w:type="dxa"/>
            <w:shd w:val="clear" w:color="auto" w:fill="auto"/>
          </w:tcPr>
          <w:p w:rsidR="00AE259B" w:rsidRDefault="00AE259B" w:rsidP="0055074D">
            <w:pPr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170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Ушакова Галина Викторовна, заместитель начальника по строительству, начальник отдела организации строительства</w:t>
            </w:r>
          </w:p>
        </w:tc>
        <w:tc>
          <w:tcPr>
            <w:tcW w:w="1418" w:type="dxa"/>
            <w:shd w:val="clear" w:color="auto" w:fill="auto"/>
          </w:tcPr>
          <w:p w:rsidR="00AE259B" w:rsidRDefault="00AE259B" w:rsidP="007F63BD">
            <w:pPr>
              <w:pStyle w:val="aa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ind w:right="-108" w:hanging="111"/>
            </w:pPr>
            <w:r>
              <w:t>Квартира;</w:t>
            </w:r>
          </w:p>
          <w:p w:rsidR="00AE259B" w:rsidRDefault="00AE259B" w:rsidP="007F63BD">
            <w:pPr>
              <w:pStyle w:val="aa"/>
              <w:tabs>
                <w:tab w:val="left" w:pos="176"/>
              </w:tabs>
              <w:autoSpaceDE w:val="0"/>
              <w:autoSpaceDN w:val="0"/>
              <w:adjustRightInd w:val="0"/>
              <w:ind w:left="111" w:right="-108"/>
            </w:pPr>
          </w:p>
          <w:p w:rsidR="00AE259B" w:rsidRDefault="00AE259B" w:rsidP="007F63BD">
            <w:pPr>
              <w:pStyle w:val="aa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ind w:right="-108" w:hanging="111"/>
            </w:pPr>
            <w:r>
              <w:t>Квартира;</w:t>
            </w:r>
          </w:p>
          <w:p w:rsidR="00AE259B" w:rsidRDefault="00AE259B" w:rsidP="007F63BD">
            <w:pPr>
              <w:pStyle w:val="aa"/>
              <w:tabs>
                <w:tab w:val="left" w:pos="176"/>
              </w:tabs>
              <w:autoSpaceDE w:val="0"/>
              <w:autoSpaceDN w:val="0"/>
              <w:adjustRightInd w:val="0"/>
              <w:ind w:left="111" w:right="-108"/>
            </w:pPr>
          </w:p>
          <w:p w:rsidR="00AE259B" w:rsidRDefault="00AE259B" w:rsidP="007F63BD">
            <w:pPr>
              <w:pStyle w:val="aa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ind w:right="-108" w:hanging="111"/>
            </w:pPr>
            <w:r>
              <w:t>Квартира;</w:t>
            </w:r>
          </w:p>
          <w:p w:rsidR="00AE259B" w:rsidRDefault="00AE259B" w:rsidP="007F63BD">
            <w:pPr>
              <w:pStyle w:val="aa"/>
              <w:tabs>
                <w:tab w:val="left" w:pos="176"/>
              </w:tabs>
              <w:autoSpaceDE w:val="0"/>
              <w:autoSpaceDN w:val="0"/>
              <w:adjustRightInd w:val="0"/>
              <w:ind w:left="111" w:right="-108"/>
            </w:pPr>
          </w:p>
          <w:p w:rsidR="00AE259B" w:rsidRDefault="00AE259B" w:rsidP="007F63BD">
            <w:pPr>
              <w:pStyle w:val="aa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ind w:right="-108" w:hanging="111"/>
            </w:pPr>
            <w:r>
              <w:t>Гараж.</w:t>
            </w:r>
          </w:p>
        </w:tc>
        <w:tc>
          <w:tcPr>
            <w:tcW w:w="1559" w:type="dxa"/>
            <w:shd w:val="clear" w:color="auto" w:fill="auto"/>
          </w:tcPr>
          <w:p w:rsidR="00AE259B" w:rsidRDefault="00AE259B" w:rsidP="00FE148F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-250"/>
            </w:pPr>
            <w:r>
              <w:t>Индивидуальная</w:t>
            </w:r>
          </w:p>
          <w:p w:rsidR="00AE259B" w:rsidRDefault="00AE259B" w:rsidP="00FE148F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-108" w:right="-250" w:firstLine="0"/>
            </w:pPr>
            <w:r>
              <w:t>Индивидуальная</w:t>
            </w:r>
          </w:p>
          <w:p w:rsidR="00AE259B" w:rsidRDefault="00AE259B" w:rsidP="00FE148F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-108" w:right="-250" w:firstLine="0"/>
            </w:pPr>
            <w:r>
              <w:t>Общая долевая (1/4)</w:t>
            </w:r>
          </w:p>
          <w:p w:rsidR="00AE259B" w:rsidRDefault="00AE259B" w:rsidP="00FE148F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-108" w:right="-250" w:firstLine="0"/>
            </w:pPr>
            <w: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1)62,9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2)40,7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3)90,0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4)49,6</w:t>
            </w:r>
          </w:p>
        </w:tc>
        <w:tc>
          <w:tcPr>
            <w:tcW w:w="99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  <w:ind w:hanging="108"/>
            </w:pPr>
            <w:r>
              <w:t>1)Россия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  <w:ind w:hanging="108"/>
            </w:pPr>
            <w:r>
              <w:t>2)Россия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  <w:ind w:hanging="108"/>
            </w:pPr>
            <w:r>
              <w:t>3)Россия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  <w:p w:rsidR="00AE259B" w:rsidRDefault="00AE259B" w:rsidP="00FE148F">
            <w:pPr>
              <w:autoSpaceDE w:val="0"/>
              <w:autoSpaceDN w:val="0"/>
              <w:adjustRightInd w:val="0"/>
              <w:ind w:hanging="108"/>
            </w:pPr>
            <w:r>
              <w:t>4)Россия</w:t>
            </w:r>
          </w:p>
          <w:p w:rsidR="00AE259B" w:rsidRDefault="00AE259B" w:rsidP="00FE148F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3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4" w:type="dxa"/>
          </w:tcPr>
          <w:p w:rsidR="00AE259B" w:rsidRPr="008A0F67" w:rsidRDefault="00AE259B" w:rsidP="00FE148F">
            <w:pPr>
              <w:autoSpaceDE w:val="0"/>
              <w:autoSpaceDN w:val="0"/>
              <w:adjustRightInd w:val="0"/>
            </w:pPr>
            <w:r>
              <w:t>1)</w:t>
            </w:r>
            <w:r>
              <w:rPr>
                <w:lang w:val="en-US"/>
              </w:rPr>
              <w:t>Hyundai</w:t>
            </w:r>
            <w:r w:rsidR="00974780">
              <w:t xml:space="preserve"> </w:t>
            </w:r>
            <w:r>
              <w:rPr>
                <w:lang w:val="en-US"/>
              </w:rPr>
              <w:t>Tucson</w:t>
            </w:r>
          </w:p>
        </w:tc>
        <w:tc>
          <w:tcPr>
            <w:tcW w:w="1276" w:type="dxa"/>
          </w:tcPr>
          <w:p w:rsidR="00AE259B" w:rsidRPr="008A0F67" w:rsidRDefault="00AE259B" w:rsidP="00FE148F">
            <w:pPr>
              <w:autoSpaceDE w:val="0"/>
              <w:autoSpaceDN w:val="0"/>
              <w:adjustRightInd w:val="0"/>
            </w:pPr>
            <w:r>
              <w:t>241 350,20</w:t>
            </w:r>
          </w:p>
        </w:tc>
        <w:tc>
          <w:tcPr>
            <w:tcW w:w="1559" w:type="dxa"/>
          </w:tcPr>
          <w:p w:rsidR="00AE259B" w:rsidRPr="00377DFF" w:rsidRDefault="00AE259B" w:rsidP="00FE148F">
            <w:pPr>
              <w:autoSpaceDE w:val="0"/>
              <w:autoSpaceDN w:val="0"/>
              <w:adjustRightInd w:val="0"/>
            </w:pPr>
          </w:p>
        </w:tc>
      </w:tr>
      <w:tr w:rsidR="00AE259B" w:rsidRPr="00760A9B" w:rsidTr="00974780">
        <w:trPr>
          <w:trHeight w:val="509"/>
        </w:trPr>
        <w:tc>
          <w:tcPr>
            <w:tcW w:w="424" w:type="dxa"/>
            <w:shd w:val="clear" w:color="auto" w:fill="auto"/>
          </w:tcPr>
          <w:p w:rsidR="00AE259B" w:rsidRDefault="00AE259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Дочь</w:t>
            </w:r>
            <w:r w:rsidR="00974780">
              <w:t xml:space="preserve"> Шабанова Екатерина Андреевна</w:t>
            </w:r>
          </w:p>
        </w:tc>
        <w:tc>
          <w:tcPr>
            <w:tcW w:w="1418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559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1) Квартира</w:t>
            </w:r>
          </w:p>
        </w:tc>
        <w:tc>
          <w:tcPr>
            <w:tcW w:w="993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1)62,9</w:t>
            </w:r>
          </w:p>
        </w:tc>
        <w:tc>
          <w:tcPr>
            <w:tcW w:w="992" w:type="dxa"/>
            <w:shd w:val="clear" w:color="auto" w:fill="auto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1)Россия</w:t>
            </w:r>
          </w:p>
        </w:tc>
        <w:tc>
          <w:tcPr>
            <w:tcW w:w="1984" w:type="dxa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</w:tcPr>
          <w:p w:rsidR="00AE259B" w:rsidRDefault="00AE259B" w:rsidP="00FE148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559" w:type="dxa"/>
          </w:tcPr>
          <w:p w:rsidR="00AE259B" w:rsidRPr="00377DFF" w:rsidRDefault="00AE259B" w:rsidP="00FE148F">
            <w:pPr>
              <w:autoSpaceDE w:val="0"/>
              <w:autoSpaceDN w:val="0"/>
              <w:adjustRightInd w:val="0"/>
            </w:pPr>
          </w:p>
        </w:tc>
      </w:tr>
    </w:tbl>
    <w:p w:rsidR="00025EB3" w:rsidRDefault="00025EB3" w:rsidP="00025EB3">
      <w:pPr>
        <w:ind w:firstLine="709"/>
        <w:jc w:val="both"/>
      </w:pPr>
    </w:p>
    <w:sectPr w:rsidR="00025EB3" w:rsidSect="00332159">
      <w:pgSz w:w="16838" w:h="11906" w:orient="landscape" w:code="9"/>
      <w:pgMar w:top="1418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476C"/>
    <w:multiLevelType w:val="hybridMultilevel"/>
    <w:tmpl w:val="0C8A8888"/>
    <w:lvl w:ilvl="0" w:tplc="1FDCB2E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93B2BD5"/>
    <w:multiLevelType w:val="hybridMultilevel"/>
    <w:tmpl w:val="DF4291FE"/>
    <w:lvl w:ilvl="0" w:tplc="90EC50B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3F211ABA"/>
    <w:multiLevelType w:val="hybridMultilevel"/>
    <w:tmpl w:val="B0E85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84AFE"/>
    <w:multiLevelType w:val="hybridMultilevel"/>
    <w:tmpl w:val="6EB0F2FC"/>
    <w:lvl w:ilvl="0" w:tplc="E4FC48FC">
      <w:start w:val="1"/>
      <w:numFmt w:val="decimal"/>
      <w:lvlText w:val="%1)"/>
      <w:lvlJc w:val="left"/>
      <w:pPr>
        <w:ind w:left="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" w:hanging="360"/>
      </w:pPr>
    </w:lvl>
    <w:lvl w:ilvl="2" w:tplc="0419001B" w:tentative="1">
      <w:start w:val="1"/>
      <w:numFmt w:val="lowerRoman"/>
      <w:lvlText w:val="%3."/>
      <w:lvlJc w:val="right"/>
      <w:pPr>
        <w:ind w:left="1551" w:hanging="180"/>
      </w:pPr>
    </w:lvl>
    <w:lvl w:ilvl="3" w:tplc="0419000F" w:tentative="1">
      <w:start w:val="1"/>
      <w:numFmt w:val="decimal"/>
      <w:lvlText w:val="%4."/>
      <w:lvlJc w:val="left"/>
      <w:pPr>
        <w:ind w:left="2271" w:hanging="360"/>
      </w:pPr>
    </w:lvl>
    <w:lvl w:ilvl="4" w:tplc="04190019" w:tentative="1">
      <w:start w:val="1"/>
      <w:numFmt w:val="lowerLetter"/>
      <w:lvlText w:val="%5."/>
      <w:lvlJc w:val="left"/>
      <w:pPr>
        <w:ind w:left="2991" w:hanging="360"/>
      </w:pPr>
    </w:lvl>
    <w:lvl w:ilvl="5" w:tplc="0419001B" w:tentative="1">
      <w:start w:val="1"/>
      <w:numFmt w:val="lowerRoman"/>
      <w:lvlText w:val="%6."/>
      <w:lvlJc w:val="right"/>
      <w:pPr>
        <w:ind w:left="3711" w:hanging="180"/>
      </w:pPr>
    </w:lvl>
    <w:lvl w:ilvl="6" w:tplc="0419000F" w:tentative="1">
      <w:start w:val="1"/>
      <w:numFmt w:val="decimal"/>
      <w:lvlText w:val="%7."/>
      <w:lvlJc w:val="left"/>
      <w:pPr>
        <w:ind w:left="4431" w:hanging="360"/>
      </w:pPr>
    </w:lvl>
    <w:lvl w:ilvl="7" w:tplc="04190019" w:tentative="1">
      <w:start w:val="1"/>
      <w:numFmt w:val="lowerLetter"/>
      <w:lvlText w:val="%8."/>
      <w:lvlJc w:val="left"/>
      <w:pPr>
        <w:ind w:left="5151" w:hanging="360"/>
      </w:pPr>
    </w:lvl>
    <w:lvl w:ilvl="8" w:tplc="0419001B" w:tentative="1">
      <w:start w:val="1"/>
      <w:numFmt w:val="lowerRoman"/>
      <w:lvlText w:val="%9."/>
      <w:lvlJc w:val="right"/>
      <w:pPr>
        <w:ind w:left="5871" w:hanging="180"/>
      </w:pPr>
    </w:lvl>
  </w:abstractNum>
  <w:abstractNum w:abstractNumId="4">
    <w:nsid w:val="4BBA5DB7"/>
    <w:multiLevelType w:val="hybridMultilevel"/>
    <w:tmpl w:val="0C8A8888"/>
    <w:lvl w:ilvl="0" w:tplc="1FDCB2E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5C574864"/>
    <w:multiLevelType w:val="hybridMultilevel"/>
    <w:tmpl w:val="0C8A8888"/>
    <w:lvl w:ilvl="0" w:tplc="1FDCB2E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612C2F84"/>
    <w:multiLevelType w:val="hybridMultilevel"/>
    <w:tmpl w:val="78245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B527D9"/>
    <w:multiLevelType w:val="hybridMultilevel"/>
    <w:tmpl w:val="91608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C3C1B"/>
    <w:multiLevelType w:val="hybridMultilevel"/>
    <w:tmpl w:val="9C527E1E"/>
    <w:lvl w:ilvl="0" w:tplc="619AC8A2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7F7D33AA"/>
    <w:multiLevelType w:val="hybridMultilevel"/>
    <w:tmpl w:val="2E76D84A"/>
    <w:lvl w:ilvl="0" w:tplc="0F6AB9BA">
      <w:start w:val="1"/>
      <w:numFmt w:val="decimal"/>
      <w:lvlText w:val="%1)"/>
      <w:lvlJc w:val="left"/>
      <w:pPr>
        <w:ind w:left="25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CC3"/>
    <w:rsid w:val="00025EB3"/>
    <w:rsid w:val="000B3DC5"/>
    <w:rsid w:val="000C73CB"/>
    <w:rsid w:val="000D0F95"/>
    <w:rsid w:val="000F5055"/>
    <w:rsid w:val="00105ACC"/>
    <w:rsid w:val="001205AD"/>
    <w:rsid w:val="001741E5"/>
    <w:rsid w:val="00182D2D"/>
    <w:rsid w:val="001A168F"/>
    <w:rsid w:val="00263C51"/>
    <w:rsid w:val="0027741A"/>
    <w:rsid w:val="002948DE"/>
    <w:rsid w:val="002D224D"/>
    <w:rsid w:val="00321594"/>
    <w:rsid w:val="00332159"/>
    <w:rsid w:val="00345D4C"/>
    <w:rsid w:val="003847D4"/>
    <w:rsid w:val="0038572A"/>
    <w:rsid w:val="003C1EC0"/>
    <w:rsid w:val="003C55DB"/>
    <w:rsid w:val="00407C46"/>
    <w:rsid w:val="00420607"/>
    <w:rsid w:val="00430583"/>
    <w:rsid w:val="004307FE"/>
    <w:rsid w:val="00491507"/>
    <w:rsid w:val="0049588E"/>
    <w:rsid w:val="004E0B3C"/>
    <w:rsid w:val="00506D46"/>
    <w:rsid w:val="00513E6F"/>
    <w:rsid w:val="00516C85"/>
    <w:rsid w:val="00540C17"/>
    <w:rsid w:val="0055074D"/>
    <w:rsid w:val="005508B5"/>
    <w:rsid w:val="005547CA"/>
    <w:rsid w:val="005C7EBD"/>
    <w:rsid w:val="005F7DFE"/>
    <w:rsid w:val="00624CE3"/>
    <w:rsid w:val="00632416"/>
    <w:rsid w:val="00633C26"/>
    <w:rsid w:val="0064299B"/>
    <w:rsid w:val="006939E2"/>
    <w:rsid w:val="006B38D8"/>
    <w:rsid w:val="006D70B9"/>
    <w:rsid w:val="00711319"/>
    <w:rsid w:val="00715C91"/>
    <w:rsid w:val="00717D97"/>
    <w:rsid w:val="00736366"/>
    <w:rsid w:val="00795CC3"/>
    <w:rsid w:val="007A11C9"/>
    <w:rsid w:val="007D4DA0"/>
    <w:rsid w:val="007E04CC"/>
    <w:rsid w:val="007E7FE1"/>
    <w:rsid w:val="007F63BD"/>
    <w:rsid w:val="008058EE"/>
    <w:rsid w:val="00814F61"/>
    <w:rsid w:val="00816C8A"/>
    <w:rsid w:val="00826C1D"/>
    <w:rsid w:val="00826F3E"/>
    <w:rsid w:val="00831BBA"/>
    <w:rsid w:val="00833A62"/>
    <w:rsid w:val="00843D92"/>
    <w:rsid w:val="00880670"/>
    <w:rsid w:val="00884A39"/>
    <w:rsid w:val="008A0F67"/>
    <w:rsid w:val="00974780"/>
    <w:rsid w:val="009973F6"/>
    <w:rsid w:val="009A64ED"/>
    <w:rsid w:val="009C69A2"/>
    <w:rsid w:val="009D0B81"/>
    <w:rsid w:val="009D6AB0"/>
    <w:rsid w:val="00A12758"/>
    <w:rsid w:val="00A2417A"/>
    <w:rsid w:val="00A67078"/>
    <w:rsid w:val="00AB47F0"/>
    <w:rsid w:val="00AD3DDF"/>
    <w:rsid w:val="00AE210D"/>
    <w:rsid w:val="00AE259B"/>
    <w:rsid w:val="00B04840"/>
    <w:rsid w:val="00B25A39"/>
    <w:rsid w:val="00B35CEA"/>
    <w:rsid w:val="00BA15F7"/>
    <w:rsid w:val="00BB787E"/>
    <w:rsid w:val="00BE7E8D"/>
    <w:rsid w:val="00C05647"/>
    <w:rsid w:val="00C23939"/>
    <w:rsid w:val="00CB4BAB"/>
    <w:rsid w:val="00CC78AB"/>
    <w:rsid w:val="00D51838"/>
    <w:rsid w:val="00D53815"/>
    <w:rsid w:val="00D54139"/>
    <w:rsid w:val="00DB2313"/>
    <w:rsid w:val="00DB3201"/>
    <w:rsid w:val="00DE0420"/>
    <w:rsid w:val="00E065DC"/>
    <w:rsid w:val="00E8746D"/>
    <w:rsid w:val="00E91445"/>
    <w:rsid w:val="00EE05E9"/>
    <w:rsid w:val="00F3796F"/>
    <w:rsid w:val="00F52D30"/>
    <w:rsid w:val="00F876AF"/>
    <w:rsid w:val="00FB2F12"/>
    <w:rsid w:val="00FD2720"/>
    <w:rsid w:val="00FD2DB8"/>
    <w:rsid w:val="00FE148F"/>
    <w:rsid w:val="00FE5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8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9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2D2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8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9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2D2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40;&#1044;&#1056;&#1067;\&#1082;&#1072;&#1076;&#1088;&#1099;\&#1055;&#1088;&#1086;&#1074;&#1077;&#1088;&#1082;&#1072;%20&#1084;&#1091;&#1085;&#1080;&#1094;&#1080;&#1087;&#1072;&#1083;&#1086;&#1074;\&#1057;&#1087;&#1088;&#1072;&#1074;&#1082;&#1072;%20&#1086;%20&#1076;&#1086;&#1093;&#1086;&#1076;&#1072;&#1093;%202014%20&#1075;&#1086;&#1076;\2015\&#1057;&#1074;&#1077;&#1076;&#1077;&#1085;&#1080;&#1103;%20&#1086;%20&#1088;&#1072;&#1089;&#1093;&#1086;&#1076;&#1072;&#1093;%20&#1092;&#1086;&#1088;&#1084;&#1072;%20&#1059;&#1050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Сведения о расходах форма УКС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Тугаева Елена Владимировна</cp:lastModifiedBy>
  <cp:revision>2</cp:revision>
  <cp:lastPrinted>2020-08-17T12:19:00Z</cp:lastPrinted>
  <dcterms:created xsi:type="dcterms:W3CDTF">2021-05-24T11:48:00Z</dcterms:created>
  <dcterms:modified xsi:type="dcterms:W3CDTF">2021-05-24T11:48:00Z</dcterms:modified>
</cp:coreProperties>
</file>